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D776CD" w:rsidTr="00D24CF0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D776CD" w:rsidRPr="00D24CF0" w:rsidRDefault="00D776CD" w:rsidP="00D24CF0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D24CF0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D776CD" w:rsidRPr="00D24CF0" w:rsidRDefault="00D776CD" w:rsidP="00D24CF0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D24CF0">
              <w:rPr>
                <w:rFonts w:ascii="Arial" w:hAnsi="Arial" w:cs="Arial"/>
                <w:sz w:val="20"/>
                <w:szCs w:val="20"/>
                <w:rtl/>
              </w:rPr>
              <w:t>‏6 אוקטובר, 2010</w:t>
            </w:r>
          </w:p>
        </w:tc>
      </w:tr>
    </w:tbl>
    <w:p w:rsidR="00D776CD" w:rsidRDefault="00D776C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D776CD" w:rsidRDefault="00D776C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D776C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D776C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776C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776CD" w:rsidRPr="00E75D0F" w:rsidRDefault="00D776CD" w:rsidP="000B2E8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</w:t>
            </w:r>
          </w:p>
        </w:tc>
      </w:tr>
    </w:tbl>
    <w:p w:rsidR="00D776CD" w:rsidRDefault="00D776CD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D776CD" w:rsidRPr="002A5F9B" w:rsidRDefault="00D776C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D776CD" w:rsidRDefault="00D776C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D776CD" w:rsidRDefault="00D776C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421pt;margin-top:2.6pt;width:27pt;height:18pt;z-index:251657728" filled="f" stroked="f">
            <v:textbox>
              <w:txbxContent>
                <w:p w:rsidR="00D776CD" w:rsidRPr="004E5FA3" w:rsidRDefault="00D776CD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D776CD" w:rsidRPr="00813E93" w:rsidRDefault="00D776C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D776CD" w:rsidRPr="00E75D0F" w:rsidTr="00E75D0F">
        <w:tc>
          <w:tcPr>
            <w:tcW w:w="9178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776CD" w:rsidRPr="00E75D0F" w:rsidTr="00E75D0F">
        <w:tc>
          <w:tcPr>
            <w:tcW w:w="9178" w:type="dxa"/>
          </w:tcPr>
          <w:p w:rsidR="00D776CD" w:rsidRPr="00E75D0F" w:rsidRDefault="00D776CD" w:rsidP="000B2E8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זקוק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תחזוקה לתוכנות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BMC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לניטור ולניהול עיבודי אצווה במחשב ה- </w:t>
            </w:r>
            <w:r>
              <w:rPr>
                <w:rFonts w:ascii="Arial" w:hAnsi="Arial" w:cs="Arial"/>
                <w:b/>
                <w:sz w:val="22"/>
                <w:szCs w:val="22"/>
              </w:rPr>
              <w:t>MF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ובסביבה הפתוחה</w:t>
            </w:r>
          </w:p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D776CD" w:rsidRPr="00E75D0F" w:rsidRDefault="00D776CD" w:rsidP="000B2E86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_x0000_s1027" type="#_x0000_t202" style="position:absolute;left:0;text-align:left;margin-left:95.4pt;margin-top:12pt;width:27pt;height:18pt;z-index:251659776" filled="f" stroked="f">
                  <v:textbox>
                    <w:txbxContent>
                      <w:p w:rsidR="00D776CD" w:rsidRPr="004E5FA3" w:rsidRDefault="00D776CD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הסמכה מיצרן התוכנה </w:t>
            </w:r>
            <w:r>
              <w:rPr>
                <w:rFonts w:ascii="Arial" w:hAnsi="Arial" w:cs="Arial"/>
                <w:b/>
                <w:sz w:val="22"/>
                <w:szCs w:val="22"/>
              </w:rPr>
              <w:t>BMC</w:t>
            </w:r>
          </w:p>
        </w:tc>
      </w:tr>
    </w:tbl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8" type="#_x0000_t202" style="position:absolute;left:0;text-align:left;margin-left:241.35pt;margin-top:12.05pt;width:27pt;height:18pt;z-index:251655680" filled="f" stroked="f">
            <v:textbox style="mso-next-textbox:#_x0000_s1028">
              <w:txbxContent>
                <w:p w:rsidR="00D776CD" w:rsidRPr="004E5FA3" w:rsidRDefault="00D776CD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D776CD" w:rsidRPr="00813E93" w:rsidTr="0008299D">
        <w:tc>
          <w:tcPr>
            <w:tcW w:w="3085" w:type="dxa"/>
          </w:tcPr>
          <w:p w:rsidR="00D776CD" w:rsidRPr="00813E93" w:rsidRDefault="00D776CD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D776CD" w:rsidRPr="004E5FA3" w:rsidRDefault="00D776CD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D776CD" w:rsidRPr="00813E93" w:rsidRDefault="00D776CD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D776CD" w:rsidRPr="00813E93" w:rsidRDefault="00D776CD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4"/>
        <w:gridCol w:w="2793"/>
      </w:tblGrid>
      <w:tr w:rsidR="00D776C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6CD" w:rsidRPr="00E75D0F" w:rsidRDefault="00D776CD" w:rsidP="00122D3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sz w:val="20"/>
                <w:szCs w:val="20"/>
                <w:rtl/>
              </w:rPr>
              <w:t>מטריקס איי.טי. מוצרי תוכנה בע"מ</w:t>
            </w:r>
          </w:p>
        </w:tc>
      </w:tr>
      <w:tr w:rsidR="00D776C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511072399</w:t>
            </w:r>
          </w:p>
        </w:tc>
      </w:tr>
      <w:tr w:rsidR="00D776C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_x0000_s1030" type="#_x0000_t202" style="position:absolute;left:0;text-align:left;margin-left:107.8pt;margin-top:-.6pt;width:27pt;height:18pt;z-index:251656704;mso-position-horizontal-relative:text;mso-position-vertical-relative:text" filled="f" stroked="f">
                  <v:textbox style="mso-next-textbox:#_x0000_s1030">
                    <w:txbxContent>
                      <w:p w:rsidR="00D776CD" w:rsidRPr="004E5FA3" w:rsidRDefault="00D776CD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776C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6CD" w:rsidRPr="00E75D0F" w:rsidRDefault="00D776CD" w:rsidP="000B2E8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424,675</w:t>
            </w:r>
          </w:p>
        </w:tc>
      </w:tr>
      <w:tr w:rsidR="00D776C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6CD" w:rsidRPr="00E75D0F" w:rsidRDefault="00D776CD" w:rsidP="00122D3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.2011</w:t>
            </w:r>
          </w:p>
        </w:tc>
      </w:tr>
    </w:tbl>
    <w:p w:rsidR="00D776CD" w:rsidRDefault="00D776CD" w:rsidP="00E75D0F">
      <w:pPr>
        <w:bidi/>
        <w:rPr>
          <w:rFonts w:ascii="Arial" w:hAnsi="Arial" w:cs="Arial"/>
          <w:bCs/>
          <w:rtl/>
        </w:rPr>
      </w:pPr>
    </w:p>
    <w:p w:rsidR="00D776CD" w:rsidRPr="00BD3C63" w:rsidRDefault="00D776C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D776CD" w:rsidRDefault="00D776CD" w:rsidP="000B2E86">
      <w:pPr>
        <w:bidi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חברת מטריקס איי. טי. מוצרי תוכנה בע"מ היא הנציג היחיד של יצרן התוכנה בארץ.</w:t>
      </w:r>
    </w:p>
    <w:p w:rsidR="00D776CD" w:rsidRDefault="00D776C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D776CD" w:rsidRPr="00813E93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D776CD" w:rsidRDefault="00D776C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D776CD" w:rsidRPr="00E75D0F" w:rsidTr="00E75D0F">
        <w:tc>
          <w:tcPr>
            <w:tcW w:w="2698" w:type="dxa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D776CD" w:rsidRPr="00E75D0F" w:rsidRDefault="00D776CD" w:rsidP="00345D8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מנהלת תשתיות </w:t>
            </w:r>
          </w:p>
        </w:tc>
        <w:tc>
          <w:tcPr>
            <w:tcW w:w="2700" w:type="dxa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D776CD" w:rsidRPr="00E75D0F" w:rsidTr="00E75D0F">
        <w:tc>
          <w:tcPr>
            <w:tcW w:w="2698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D776CD" w:rsidRPr="00E75D0F" w:rsidRDefault="00D776C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776CD" w:rsidRPr="00600A0F" w:rsidRDefault="00D776CD" w:rsidP="00E75D0F">
      <w:pPr>
        <w:bidi/>
        <w:ind w:left="386"/>
        <w:rPr>
          <w:rFonts w:ascii="Arial" w:hAnsi="Arial" w:cs="Arial"/>
          <w:rtl/>
        </w:rPr>
      </w:pPr>
    </w:p>
    <w:sectPr w:rsidR="00D776CD" w:rsidRPr="00600A0F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76CD" w:rsidRDefault="00D776CD">
      <w:r>
        <w:separator/>
      </w:r>
    </w:p>
  </w:endnote>
  <w:endnote w:type="continuationSeparator" w:id="1">
    <w:p w:rsidR="00D776CD" w:rsidRDefault="00D776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6CD" w:rsidRDefault="00D776CD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D776CD" w:rsidRDefault="00D776CD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D776CD" w:rsidRDefault="00D776CD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D776CD" w:rsidRPr="000A6440" w:rsidRDefault="00D776CD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76CD" w:rsidRDefault="00D776CD">
      <w:r>
        <w:separator/>
      </w:r>
    </w:p>
  </w:footnote>
  <w:footnote w:type="continuationSeparator" w:id="1">
    <w:p w:rsidR="00D776CD" w:rsidRDefault="00D776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D776CD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D776CD" w:rsidRDefault="00D776CD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D776CD" w:rsidRDefault="00D776CD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D776CD" w:rsidRDefault="00D776CD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D776CD" w:rsidRDefault="00D776CD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927ED8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6.5pt;visibility:visible">
                <v:imagedata r:id="rId1" o:title=""/>
              </v:shape>
            </w:pict>
          </w:r>
        </w:p>
      </w:tc>
    </w:tr>
  </w:tbl>
  <w:p w:rsidR="00D776CD" w:rsidRPr="00AA4CCB" w:rsidRDefault="00D776CD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279D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B2E86"/>
    <w:rsid w:val="000C590E"/>
    <w:rsid w:val="000D07DE"/>
    <w:rsid w:val="00122D3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A5F9B"/>
    <w:rsid w:val="002B265B"/>
    <w:rsid w:val="002B54B3"/>
    <w:rsid w:val="002C2287"/>
    <w:rsid w:val="003150C9"/>
    <w:rsid w:val="003336E5"/>
    <w:rsid w:val="00345D83"/>
    <w:rsid w:val="00354773"/>
    <w:rsid w:val="00374FF6"/>
    <w:rsid w:val="00384850"/>
    <w:rsid w:val="00385CFC"/>
    <w:rsid w:val="003C3261"/>
    <w:rsid w:val="003C34EE"/>
    <w:rsid w:val="003D5897"/>
    <w:rsid w:val="003E15EE"/>
    <w:rsid w:val="003E44F8"/>
    <w:rsid w:val="003E6F62"/>
    <w:rsid w:val="003E7F41"/>
    <w:rsid w:val="003F220D"/>
    <w:rsid w:val="00414B3C"/>
    <w:rsid w:val="004777F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4012B"/>
    <w:rsid w:val="00546B53"/>
    <w:rsid w:val="0055401D"/>
    <w:rsid w:val="0055709B"/>
    <w:rsid w:val="00573F46"/>
    <w:rsid w:val="00576827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40F1"/>
    <w:rsid w:val="00626DD3"/>
    <w:rsid w:val="00634B24"/>
    <w:rsid w:val="00635D1C"/>
    <w:rsid w:val="00641620"/>
    <w:rsid w:val="006563BA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1610"/>
    <w:rsid w:val="00716817"/>
    <w:rsid w:val="00736D18"/>
    <w:rsid w:val="007374D4"/>
    <w:rsid w:val="00746C65"/>
    <w:rsid w:val="0075740F"/>
    <w:rsid w:val="00796814"/>
    <w:rsid w:val="007E3134"/>
    <w:rsid w:val="007E6DA4"/>
    <w:rsid w:val="00813E93"/>
    <w:rsid w:val="00830AC0"/>
    <w:rsid w:val="00870B42"/>
    <w:rsid w:val="0087433A"/>
    <w:rsid w:val="00882DD4"/>
    <w:rsid w:val="008924CD"/>
    <w:rsid w:val="008B3B18"/>
    <w:rsid w:val="008B4800"/>
    <w:rsid w:val="008F2600"/>
    <w:rsid w:val="008F66E4"/>
    <w:rsid w:val="009051B4"/>
    <w:rsid w:val="00907A6B"/>
    <w:rsid w:val="00927ED8"/>
    <w:rsid w:val="009348E9"/>
    <w:rsid w:val="00936866"/>
    <w:rsid w:val="009463C0"/>
    <w:rsid w:val="00953002"/>
    <w:rsid w:val="009868B9"/>
    <w:rsid w:val="009A4D9D"/>
    <w:rsid w:val="009D237B"/>
    <w:rsid w:val="009E28A4"/>
    <w:rsid w:val="00A13060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BC6F0E"/>
    <w:rsid w:val="00BD3C63"/>
    <w:rsid w:val="00C1240F"/>
    <w:rsid w:val="00C15008"/>
    <w:rsid w:val="00C242BE"/>
    <w:rsid w:val="00C26B2E"/>
    <w:rsid w:val="00C449F1"/>
    <w:rsid w:val="00C56261"/>
    <w:rsid w:val="00C7701D"/>
    <w:rsid w:val="00CA3CC7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06092"/>
    <w:rsid w:val="00D2258E"/>
    <w:rsid w:val="00D24CF0"/>
    <w:rsid w:val="00D36819"/>
    <w:rsid w:val="00D419EE"/>
    <w:rsid w:val="00D45653"/>
    <w:rsid w:val="00D53829"/>
    <w:rsid w:val="00D718C8"/>
    <w:rsid w:val="00D77619"/>
    <w:rsid w:val="00D776CD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07C3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84833"/>
    <w:rsid w:val="00FA4201"/>
    <w:rsid w:val="00FB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562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l221\Application%20Data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1</Pages>
  <Words>235</Words>
  <Characters>1180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kl424</cp:lastModifiedBy>
  <cp:revision>2</cp:revision>
  <cp:lastPrinted>2010-10-10T12:56:00Z</cp:lastPrinted>
  <dcterms:created xsi:type="dcterms:W3CDTF">2010-10-10T12:57:00Z</dcterms:created>
  <dcterms:modified xsi:type="dcterms:W3CDTF">2010-10-10T12:57:00Z</dcterms:modified>
</cp:coreProperties>
</file>